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C58" w:rsidRPr="005521EE" w:rsidRDefault="00F91C58" w:rsidP="005521E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521EE">
        <w:rPr>
          <w:rFonts w:ascii="Times New Roman" w:hAnsi="Times New Roman"/>
          <w:b/>
          <w:i/>
          <w:sz w:val="24"/>
          <w:szCs w:val="24"/>
        </w:rPr>
        <w:t>Реєстр запитів на публічну інформацію Хмельницької районної де</w:t>
      </w:r>
      <w:r>
        <w:rPr>
          <w:rFonts w:ascii="Times New Roman" w:hAnsi="Times New Roman"/>
          <w:b/>
          <w:i/>
          <w:sz w:val="24"/>
          <w:szCs w:val="24"/>
        </w:rPr>
        <w:t>ржавної адміністрації за липень</w:t>
      </w:r>
      <w:r w:rsidRPr="005521EE">
        <w:rPr>
          <w:rFonts w:ascii="Times New Roman" w:hAnsi="Times New Roman"/>
          <w:b/>
          <w:i/>
          <w:sz w:val="24"/>
          <w:szCs w:val="24"/>
        </w:rPr>
        <w:t xml:space="preserve"> 20</w:t>
      </w:r>
      <w:r>
        <w:rPr>
          <w:rFonts w:ascii="Times New Roman" w:hAnsi="Times New Roman"/>
          <w:b/>
          <w:i/>
          <w:sz w:val="24"/>
          <w:szCs w:val="24"/>
        </w:rPr>
        <w:t>26</w:t>
      </w:r>
      <w:r w:rsidRPr="005521EE">
        <w:rPr>
          <w:rFonts w:ascii="Times New Roman" w:hAnsi="Times New Roman"/>
          <w:b/>
          <w:i/>
          <w:sz w:val="24"/>
          <w:szCs w:val="24"/>
        </w:rPr>
        <w:t xml:space="preserve"> року</w:t>
      </w:r>
    </w:p>
    <w:p w:rsidR="00F91C58" w:rsidRPr="005521EE" w:rsidRDefault="00F91C58" w:rsidP="005521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6"/>
        <w:gridCol w:w="4389"/>
        <w:gridCol w:w="1699"/>
        <w:gridCol w:w="1947"/>
      </w:tblGrid>
      <w:tr w:rsidR="00F91C58" w:rsidRPr="0020308F" w:rsidTr="004F553F">
        <w:trPr>
          <w:trHeight w:val="443"/>
        </w:trPr>
        <w:tc>
          <w:tcPr>
            <w:tcW w:w="1806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Дата надходження</w:t>
            </w:r>
          </w:p>
        </w:tc>
        <w:tc>
          <w:tcPr>
            <w:tcW w:w="4389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Короткий зміст запиту</w:t>
            </w:r>
          </w:p>
        </w:tc>
        <w:tc>
          <w:tcPr>
            <w:tcW w:w="1699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Зміст відповіді</w:t>
            </w:r>
          </w:p>
        </w:tc>
        <w:tc>
          <w:tcPr>
            <w:tcW w:w="1947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Дата відповіді</w:t>
            </w:r>
          </w:p>
        </w:tc>
      </w:tr>
      <w:tr w:rsidR="00F91C58" w:rsidRPr="0020308F" w:rsidTr="004F553F">
        <w:trPr>
          <w:trHeight w:val="742"/>
        </w:trPr>
        <w:tc>
          <w:tcPr>
            <w:tcW w:w="1806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13.07</w:t>
            </w:r>
            <w:r w:rsidRPr="0020308F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4389" w:type="dxa"/>
          </w:tcPr>
          <w:p w:rsidR="00F91C58" w:rsidRDefault="00F91C58" w:rsidP="002030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08F">
              <w:rPr>
                <w:rFonts w:ascii="Times New Roman" w:hAnsi="Times New Roman"/>
                <w:sz w:val="24"/>
                <w:szCs w:val="24"/>
              </w:rPr>
              <w:t xml:space="preserve">Щодо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надання інформації по земельній ділянці з кадастровим номером </w:t>
            </w:r>
          </w:p>
          <w:p w:rsidR="00F91C58" w:rsidRPr="0020308F" w:rsidRDefault="00F91C58" w:rsidP="002030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6822782200:04:003:0001</w:t>
            </w:r>
          </w:p>
        </w:tc>
        <w:tc>
          <w:tcPr>
            <w:tcW w:w="1699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308F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47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</w:t>
            </w:r>
            <w:r w:rsidRPr="0020308F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F91C58" w:rsidRPr="0020308F" w:rsidTr="004F553F">
        <w:trPr>
          <w:trHeight w:val="742"/>
        </w:trPr>
        <w:tc>
          <w:tcPr>
            <w:tcW w:w="1806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13.07</w:t>
            </w:r>
            <w:r w:rsidRPr="0020308F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4389" w:type="dxa"/>
          </w:tcPr>
          <w:p w:rsidR="00F91C58" w:rsidRPr="0020308F" w:rsidRDefault="00F91C58" w:rsidP="002030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Щодо надання  інформації по земельній ділянці</w:t>
            </w:r>
          </w:p>
        </w:tc>
        <w:tc>
          <w:tcPr>
            <w:tcW w:w="1699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308F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47" w:type="dxa"/>
            <w:vAlign w:val="center"/>
          </w:tcPr>
          <w:p w:rsidR="00F91C58" w:rsidRPr="0020308F" w:rsidRDefault="00F91C58" w:rsidP="0020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</w:t>
            </w:r>
            <w:r w:rsidRPr="0020308F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</w:tbl>
    <w:p w:rsidR="00F91C58" w:rsidRPr="00692DC1" w:rsidRDefault="00F91C58">
      <w:pPr>
        <w:rPr>
          <w:rFonts w:ascii="Times New Roman" w:hAnsi="Times New Roman"/>
        </w:rPr>
      </w:pPr>
      <w:bookmarkStart w:id="0" w:name="_GoBack"/>
      <w:bookmarkEnd w:id="0"/>
    </w:p>
    <w:p w:rsidR="00F91C58" w:rsidRPr="00692DC1" w:rsidRDefault="00F91C58">
      <w:pPr>
        <w:rPr>
          <w:rFonts w:ascii="Times New Roman" w:hAnsi="Times New Roman"/>
        </w:rPr>
      </w:pPr>
    </w:p>
    <w:sectPr w:rsidR="00F91C58" w:rsidRPr="00692DC1" w:rsidSect="00080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2C4B"/>
    <w:rsid w:val="00037F04"/>
    <w:rsid w:val="000745BB"/>
    <w:rsid w:val="00080893"/>
    <w:rsid w:val="00142A6C"/>
    <w:rsid w:val="00175138"/>
    <w:rsid w:val="001D48EC"/>
    <w:rsid w:val="0020308F"/>
    <w:rsid w:val="00217921"/>
    <w:rsid w:val="002353EA"/>
    <w:rsid w:val="00260F7C"/>
    <w:rsid w:val="002612A5"/>
    <w:rsid w:val="00262D76"/>
    <w:rsid w:val="0027751E"/>
    <w:rsid w:val="002E7606"/>
    <w:rsid w:val="00314847"/>
    <w:rsid w:val="003B59A2"/>
    <w:rsid w:val="00494D3B"/>
    <w:rsid w:val="004A219C"/>
    <w:rsid w:val="004D6672"/>
    <w:rsid w:val="004F553F"/>
    <w:rsid w:val="005521EE"/>
    <w:rsid w:val="006643AB"/>
    <w:rsid w:val="00692DC1"/>
    <w:rsid w:val="006D657D"/>
    <w:rsid w:val="00720F7A"/>
    <w:rsid w:val="00784231"/>
    <w:rsid w:val="007A3FFD"/>
    <w:rsid w:val="007B4C44"/>
    <w:rsid w:val="00872EE2"/>
    <w:rsid w:val="008A1F67"/>
    <w:rsid w:val="008B3965"/>
    <w:rsid w:val="009702C4"/>
    <w:rsid w:val="009D2C3B"/>
    <w:rsid w:val="00A84053"/>
    <w:rsid w:val="00A97461"/>
    <w:rsid w:val="00AA396D"/>
    <w:rsid w:val="00B26846"/>
    <w:rsid w:val="00B52EF1"/>
    <w:rsid w:val="00BD1A1F"/>
    <w:rsid w:val="00C73413"/>
    <w:rsid w:val="00D74E85"/>
    <w:rsid w:val="00DD188A"/>
    <w:rsid w:val="00E032AC"/>
    <w:rsid w:val="00E1158E"/>
    <w:rsid w:val="00E94D20"/>
    <w:rsid w:val="00F349B4"/>
    <w:rsid w:val="00F61F71"/>
    <w:rsid w:val="00F91C58"/>
    <w:rsid w:val="00F9447D"/>
    <w:rsid w:val="00FA71CC"/>
    <w:rsid w:val="00FC2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2A5"/>
    <w:pPr>
      <w:spacing w:after="200" w:line="276" w:lineRule="auto"/>
    </w:pPr>
    <w:rPr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45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62</Words>
  <Characters>358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RDA</dc:creator>
  <cp:keywords/>
  <dc:description/>
  <cp:lastModifiedBy>RS</cp:lastModifiedBy>
  <cp:revision>6</cp:revision>
  <dcterms:created xsi:type="dcterms:W3CDTF">2026-06-26T11:25:00Z</dcterms:created>
  <dcterms:modified xsi:type="dcterms:W3CDTF">2026-10-08T05:41:00Z</dcterms:modified>
</cp:coreProperties>
</file>