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460" w:rsidRPr="005521EE" w:rsidRDefault="00342460" w:rsidP="005521E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521EE">
        <w:rPr>
          <w:rFonts w:ascii="Times New Roman" w:hAnsi="Times New Roman"/>
          <w:b/>
          <w:i/>
          <w:sz w:val="24"/>
          <w:szCs w:val="24"/>
        </w:rPr>
        <w:t>Реєстр запитів на публічну інформацію Хмельницької районної де</w:t>
      </w:r>
      <w:r>
        <w:rPr>
          <w:rFonts w:ascii="Times New Roman" w:hAnsi="Times New Roman"/>
          <w:b/>
          <w:i/>
          <w:sz w:val="24"/>
          <w:szCs w:val="24"/>
        </w:rPr>
        <w:t xml:space="preserve">ржавної адміністрації за серпень </w:t>
      </w:r>
      <w:r w:rsidRPr="005521EE">
        <w:rPr>
          <w:rFonts w:ascii="Times New Roman" w:hAnsi="Times New Roman"/>
          <w:b/>
          <w:i/>
          <w:sz w:val="24"/>
          <w:szCs w:val="24"/>
        </w:rPr>
        <w:t xml:space="preserve"> 20</w:t>
      </w:r>
      <w:r>
        <w:rPr>
          <w:rFonts w:ascii="Times New Roman" w:hAnsi="Times New Roman"/>
          <w:b/>
          <w:i/>
          <w:sz w:val="24"/>
          <w:szCs w:val="24"/>
        </w:rPr>
        <w:t>26</w:t>
      </w:r>
      <w:r w:rsidRPr="005521EE">
        <w:rPr>
          <w:rFonts w:ascii="Times New Roman" w:hAnsi="Times New Roman"/>
          <w:b/>
          <w:i/>
          <w:sz w:val="24"/>
          <w:szCs w:val="24"/>
        </w:rPr>
        <w:t xml:space="preserve"> року</w:t>
      </w:r>
    </w:p>
    <w:p w:rsidR="00342460" w:rsidRPr="005521EE" w:rsidRDefault="00342460" w:rsidP="005521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6"/>
        <w:gridCol w:w="4389"/>
        <w:gridCol w:w="1699"/>
        <w:gridCol w:w="1947"/>
      </w:tblGrid>
      <w:tr w:rsidR="00342460" w:rsidRPr="0020308F" w:rsidTr="004F553F">
        <w:trPr>
          <w:trHeight w:val="443"/>
        </w:trPr>
        <w:tc>
          <w:tcPr>
            <w:tcW w:w="1806" w:type="dxa"/>
            <w:vAlign w:val="center"/>
          </w:tcPr>
          <w:p w:rsidR="00342460" w:rsidRPr="0020308F" w:rsidRDefault="00342460" w:rsidP="002030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0308F">
              <w:rPr>
                <w:rFonts w:ascii="Times New Roman" w:hAnsi="Times New Roman"/>
                <w:b/>
              </w:rPr>
              <w:t>Дата надходження</w:t>
            </w:r>
          </w:p>
        </w:tc>
        <w:tc>
          <w:tcPr>
            <w:tcW w:w="4389" w:type="dxa"/>
            <w:vAlign w:val="center"/>
          </w:tcPr>
          <w:p w:rsidR="00342460" w:rsidRPr="0020308F" w:rsidRDefault="00342460" w:rsidP="002030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0308F">
              <w:rPr>
                <w:rFonts w:ascii="Times New Roman" w:hAnsi="Times New Roman"/>
                <w:b/>
              </w:rPr>
              <w:t>Короткий зміст запиту</w:t>
            </w:r>
          </w:p>
        </w:tc>
        <w:tc>
          <w:tcPr>
            <w:tcW w:w="1699" w:type="dxa"/>
            <w:vAlign w:val="center"/>
          </w:tcPr>
          <w:p w:rsidR="00342460" w:rsidRPr="0020308F" w:rsidRDefault="00342460" w:rsidP="002030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0308F">
              <w:rPr>
                <w:rFonts w:ascii="Times New Roman" w:hAnsi="Times New Roman"/>
                <w:b/>
              </w:rPr>
              <w:t>Зміст відповіді</w:t>
            </w:r>
          </w:p>
        </w:tc>
        <w:tc>
          <w:tcPr>
            <w:tcW w:w="1947" w:type="dxa"/>
            <w:vAlign w:val="center"/>
          </w:tcPr>
          <w:p w:rsidR="00342460" w:rsidRPr="0020308F" w:rsidRDefault="00342460" w:rsidP="0020308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0308F">
              <w:rPr>
                <w:rFonts w:ascii="Times New Roman" w:hAnsi="Times New Roman"/>
                <w:b/>
              </w:rPr>
              <w:t>Дата відповіді</w:t>
            </w:r>
          </w:p>
        </w:tc>
      </w:tr>
      <w:tr w:rsidR="00342460" w:rsidRPr="0020308F" w:rsidTr="004F553F">
        <w:trPr>
          <w:trHeight w:val="742"/>
        </w:trPr>
        <w:tc>
          <w:tcPr>
            <w:tcW w:w="1806" w:type="dxa"/>
            <w:vAlign w:val="center"/>
          </w:tcPr>
          <w:p w:rsidR="00342460" w:rsidRPr="0020308F" w:rsidRDefault="00342460" w:rsidP="0020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</w:t>
            </w:r>
            <w:r w:rsidRPr="0020308F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4389" w:type="dxa"/>
          </w:tcPr>
          <w:p w:rsidR="00342460" w:rsidRPr="0020308F" w:rsidRDefault="00342460" w:rsidP="006E2B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 надання  копії проекту землеустрою щодо відведення земельної ділянки, площею 8,5309 га для рибогосподарських  потреб</w:t>
            </w:r>
          </w:p>
        </w:tc>
        <w:tc>
          <w:tcPr>
            <w:tcW w:w="1699" w:type="dxa"/>
            <w:vAlign w:val="center"/>
          </w:tcPr>
          <w:p w:rsidR="00342460" w:rsidRPr="0020308F" w:rsidRDefault="00342460" w:rsidP="002030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308F">
              <w:rPr>
                <w:rFonts w:ascii="Times New Roman" w:hAnsi="Times New Roman"/>
                <w:sz w:val="24"/>
                <w:szCs w:val="24"/>
              </w:rPr>
              <w:t>надано інформацію запитувачу</w:t>
            </w:r>
          </w:p>
        </w:tc>
        <w:tc>
          <w:tcPr>
            <w:tcW w:w="1947" w:type="dxa"/>
            <w:vAlign w:val="center"/>
          </w:tcPr>
          <w:p w:rsidR="00342460" w:rsidRPr="0020308F" w:rsidRDefault="00342460" w:rsidP="0020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</w:t>
            </w:r>
            <w:r w:rsidRPr="0020308F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</w:tbl>
    <w:p w:rsidR="00342460" w:rsidRPr="00692DC1" w:rsidRDefault="00342460">
      <w:pPr>
        <w:rPr>
          <w:rFonts w:ascii="Times New Roman" w:hAnsi="Times New Roman"/>
        </w:rPr>
      </w:pPr>
      <w:bookmarkStart w:id="0" w:name="_GoBack"/>
      <w:bookmarkEnd w:id="0"/>
    </w:p>
    <w:p w:rsidR="00342460" w:rsidRPr="00692DC1" w:rsidRDefault="00342460">
      <w:pPr>
        <w:rPr>
          <w:rFonts w:ascii="Times New Roman" w:hAnsi="Times New Roman"/>
        </w:rPr>
      </w:pPr>
    </w:p>
    <w:sectPr w:rsidR="00342460" w:rsidRPr="00692DC1" w:rsidSect="00080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2C4B"/>
    <w:rsid w:val="00037F04"/>
    <w:rsid w:val="000745BB"/>
    <w:rsid w:val="00080893"/>
    <w:rsid w:val="00142A6C"/>
    <w:rsid w:val="00175138"/>
    <w:rsid w:val="001B413F"/>
    <w:rsid w:val="001D48EC"/>
    <w:rsid w:val="0020308F"/>
    <w:rsid w:val="00217921"/>
    <w:rsid w:val="002353EA"/>
    <w:rsid w:val="00260F7C"/>
    <w:rsid w:val="002612A5"/>
    <w:rsid w:val="00262D76"/>
    <w:rsid w:val="0027751E"/>
    <w:rsid w:val="002E7606"/>
    <w:rsid w:val="00314847"/>
    <w:rsid w:val="00342460"/>
    <w:rsid w:val="003B59A2"/>
    <w:rsid w:val="00494D3B"/>
    <w:rsid w:val="004A219C"/>
    <w:rsid w:val="004D6672"/>
    <w:rsid w:val="004F553F"/>
    <w:rsid w:val="005521EE"/>
    <w:rsid w:val="006643AB"/>
    <w:rsid w:val="00692DC1"/>
    <w:rsid w:val="006D657D"/>
    <w:rsid w:val="006E2B58"/>
    <w:rsid w:val="00720F7A"/>
    <w:rsid w:val="00784231"/>
    <w:rsid w:val="007A3FFD"/>
    <w:rsid w:val="007B4C44"/>
    <w:rsid w:val="00872EE2"/>
    <w:rsid w:val="008A1F67"/>
    <w:rsid w:val="008B3965"/>
    <w:rsid w:val="009702C4"/>
    <w:rsid w:val="0099652F"/>
    <w:rsid w:val="009D2C3B"/>
    <w:rsid w:val="00A84053"/>
    <w:rsid w:val="00A97461"/>
    <w:rsid w:val="00AA396D"/>
    <w:rsid w:val="00B26846"/>
    <w:rsid w:val="00B52EF1"/>
    <w:rsid w:val="00BD1A1F"/>
    <w:rsid w:val="00C73413"/>
    <w:rsid w:val="00D74E85"/>
    <w:rsid w:val="00DD188A"/>
    <w:rsid w:val="00E032AC"/>
    <w:rsid w:val="00E1158E"/>
    <w:rsid w:val="00E94D20"/>
    <w:rsid w:val="00F349B4"/>
    <w:rsid w:val="00F61F71"/>
    <w:rsid w:val="00F91C58"/>
    <w:rsid w:val="00F9447D"/>
    <w:rsid w:val="00FA71CC"/>
    <w:rsid w:val="00FC2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2A5"/>
    <w:pPr>
      <w:spacing w:after="200" w:line="276" w:lineRule="auto"/>
    </w:pPr>
    <w:rPr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745B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52</Words>
  <Characters>301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RDA</dc:creator>
  <cp:keywords/>
  <dc:description/>
  <cp:lastModifiedBy>RS</cp:lastModifiedBy>
  <cp:revision>7</cp:revision>
  <dcterms:created xsi:type="dcterms:W3CDTF">2026-06-26T11:25:00Z</dcterms:created>
  <dcterms:modified xsi:type="dcterms:W3CDTF">2026-10-08T05:49:00Z</dcterms:modified>
</cp:coreProperties>
</file>