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A76" w:rsidRPr="005521EE" w:rsidRDefault="002A1A76" w:rsidP="005521E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521EE">
        <w:rPr>
          <w:rFonts w:ascii="Times New Roman" w:hAnsi="Times New Roman"/>
          <w:b/>
          <w:i/>
          <w:sz w:val="24"/>
          <w:szCs w:val="24"/>
        </w:rPr>
        <w:t>Реєстр запитів на публічну інформацію Хмельницької районної де</w:t>
      </w:r>
      <w:r>
        <w:rPr>
          <w:rFonts w:ascii="Times New Roman" w:hAnsi="Times New Roman"/>
          <w:b/>
          <w:i/>
          <w:sz w:val="24"/>
          <w:szCs w:val="24"/>
        </w:rPr>
        <w:t>ржавної адміністрації за вересень</w:t>
      </w:r>
      <w:r w:rsidRPr="005521EE">
        <w:rPr>
          <w:rFonts w:ascii="Times New Roman" w:hAnsi="Times New Roman"/>
          <w:b/>
          <w:i/>
          <w:sz w:val="24"/>
          <w:szCs w:val="24"/>
        </w:rPr>
        <w:t xml:space="preserve"> 20</w:t>
      </w:r>
      <w:r>
        <w:rPr>
          <w:rFonts w:ascii="Times New Roman" w:hAnsi="Times New Roman"/>
          <w:b/>
          <w:i/>
          <w:sz w:val="24"/>
          <w:szCs w:val="24"/>
        </w:rPr>
        <w:t>26</w:t>
      </w:r>
      <w:r w:rsidRPr="005521EE">
        <w:rPr>
          <w:rFonts w:ascii="Times New Roman" w:hAnsi="Times New Roman"/>
          <w:b/>
          <w:i/>
          <w:sz w:val="24"/>
          <w:szCs w:val="24"/>
        </w:rPr>
        <w:t xml:space="preserve"> року</w:t>
      </w:r>
    </w:p>
    <w:p w:rsidR="002A1A76" w:rsidRPr="005521EE" w:rsidRDefault="002A1A76" w:rsidP="005521E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4395"/>
        <w:gridCol w:w="1701"/>
        <w:gridCol w:w="1950"/>
      </w:tblGrid>
      <w:tr w:rsidR="002A1A76" w:rsidRPr="00450EA2" w:rsidTr="00450EA2">
        <w:tc>
          <w:tcPr>
            <w:tcW w:w="1809" w:type="dxa"/>
            <w:vAlign w:val="center"/>
          </w:tcPr>
          <w:p w:rsidR="002A1A76" w:rsidRPr="00450EA2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0EA2">
              <w:rPr>
                <w:rFonts w:ascii="Times New Roman" w:hAnsi="Times New Roman"/>
                <w:b/>
              </w:rPr>
              <w:t>Дата надходження</w:t>
            </w:r>
          </w:p>
        </w:tc>
        <w:tc>
          <w:tcPr>
            <w:tcW w:w="4395" w:type="dxa"/>
            <w:vAlign w:val="center"/>
          </w:tcPr>
          <w:p w:rsidR="002A1A76" w:rsidRPr="00450EA2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0EA2">
              <w:rPr>
                <w:rFonts w:ascii="Times New Roman" w:hAnsi="Times New Roman"/>
                <w:b/>
              </w:rPr>
              <w:t>Короткий зміст запиту</w:t>
            </w:r>
          </w:p>
        </w:tc>
        <w:tc>
          <w:tcPr>
            <w:tcW w:w="1701" w:type="dxa"/>
            <w:vAlign w:val="center"/>
          </w:tcPr>
          <w:p w:rsidR="002A1A76" w:rsidRPr="00450EA2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0EA2">
              <w:rPr>
                <w:rFonts w:ascii="Times New Roman" w:hAnsi="Times New Roman"/>
                <w:b/>
              </w:rPr>
              <w:t>Зміст відповіді</w:t>
            </w:r>
          </w:p>
        </w:tc>
        <w:tc>
          <w:tcPr>
            <w:tcW w:w="1950" w:type="dxa"/>
            <w:vAlign w:val="center"/>
          </w:tcPr>
          <w:p w:rsidR="002A1A76" w:rsidRPr="00450EA2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0EA2">
              <w:rPr>
                <w:rFonts w:ascii="Times New Roman" w:hAnsi="Times New Roman"/>
                <w:b/>
              </w:rPr>
              <w:t>Дата відповіді</w:t>
            </w:r>
          </w:p>
        </w:tc>
      </w:tr>
      <w:tr w:rsidR="002A1A76" w:rsidRPr="00450EA2" w:rsidTr="00450EA2">
        <w:tc>
          <w:tcPr>
            <w:tcW w:w="1809" w:type="dxa"/>
            <w:vAlign w:val="center"/>
          </w:tcPr>
          <w:p w:rsidR="002A1A76" w:rsidRPr="00450EA2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</w:t>
            </w:r>
            <w:r w:rsidRPr="00450EA2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4395" w:type="dxa"/>
          </w:tcPr>
          <w:p w:rsidR="002A1A76" w:rsidRPr="00450EA2" w:rsidRDefault="002A1A76" w:rsidP="00450E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Щодо надання </w:t>
            </w:r>
            <w:r w:rsidRPr="00450E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юридичних назв, поштових, електронних адрес сільських, селищних, міських рад району та комунальних підприємств, створених цими радами</w:t>
            </w:r>
          </w:p>
        </w:tc>
        <w:tc>
          <w:tcPr>
            <w:tcW w:w="1701" w:type="dxa"/>
            <w:vAlign w:val="center"/>
          </w:tcPr>
          <w:p w:rsidR="002A1A76" w:rsidRPr="00450EA2" w:rsidRDefault="002A1A76" w:rsidP="00450E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50EA2">
              <w:rPr>
                <w:rFonts w:ascii="Times New Roman" w:hAnsi="Times New Roman"/>
                <w:sz w:val="24"/>
                <w:szCs w:val="24"/>
              </w:rPr>
              <w:t>надано інформацію запитувачу</w:t>
            </w:r>
          </w:p>
        </w:tc>
        <w:tc>
          <w:tcPr>
            <w:tcW w:w="1950" w:type="dxa"/>
            <w:vAlign w:val="center"/>
          </w:tcPr>
          <w:p w:rsidR="002A1A76" w:rsidRPr="00450EA2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EA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7.09</w:t>
            </w:r>
            <w:r w:rsidRPr="00450EA2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</w:tr>
      <w:tr w:rsidR="002A1A76" w:rsidRPr="00450EA2" w:rsidTr="00450EA2">
        <w:tc>
          <w:tcPr>
            <w:tcW w:w="1809" w:type="dxa"/>
            <w:vAlign w:val="center"/>
          </w:tcPr>
          <w:p w:rsidR="002A1A76" w:rsidRPr="00450EA2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07.09</w:t>
            </w:r>
            <w:r w:rsidRPr="00450EA2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4395" w:type="dxa"/>
          </w:tcPr>
          <w:p w:rsidR="002A1A76" w:rsidRPr="00450EA2" w:rsidRDefault="002A1A76" w:rsidP="00450E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EA2">
              <w:rPr>
                <w:rFonts w:ascii="Times New Roman" w:hAnsi="Times New Roman"/>
                <w:sz w:val="24"/>
                <w:szCs w:val="24"/>
              </w:rPr>
              <w:t xml:space="preserve">Щодо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забезпечення житлом ветерана війни, особи з інвалідністю 2 групи</w:t>
            </w:r>
          </w:p>
        </w:tc>
        <w:tc>
          <w:tcPr>
            <w:tcW w:w="1701" w:type="dxa"/>
            <w:vAlign w:val="center"/>
          </w:tcPr>
          <w:p w:rsidR="002A1A76" w:rsidRPr="00450EA2" w:rsidRDefault="002A1A76" w:rsidP="00450E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50EA2">
              <w:rPr>
                <w:rFonts w:ascii="Times New Roman" w:hAnsi="Times New Roman"/>
                <w:sz w:val="24"/>
                <w:szCs w:val="24"/>
              </w:rPr>
              <w:t>надано інформацію запитувачу</w:t>
            </w:r>
          </w:p>
        </w:tc>
        <w:tc>
          <w:tcPr>
            <w:tcW w:w="1950" w:type="dxa"/>
            <w:vAlign w:val="center"/>
          </w:tcPr>
          <w:p w:rsidR="002A1A76" w:rsidRPr="00450EA2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</w:t>
            </w:r>
            <w:r w:rsidRPr="00450EA2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</w:tr>
      <w:tr w:rsidR="002A1A76" w:rsidRPr="00450EA2" w:rsidTr="00450EA2">
        <w:tc>
          <w:tcPr>
            <w:tcW w:w="1809" w:type="dxa"/>
            <w:vAlign w:val="center"/>
          </w:tcPr>
          <w:p w:rsidR="002A1A76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Pr="00450EA2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450EA2">
              <w:rPr>
                <w:rFonts w:ascii="Times New Roman" w:hAnsi="Times New Roman"/>
                <w:sz w:val="24"/>
                <w:szCs w:val="24"/>
              </w:rPr>
              <w:t>.2026</w:t>
            </w:r>
          </w:p>
          <w:p w:rsidR="002A1A76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1A76" w:rsidRPr="00450EA2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2A1A76" w:rsidRPr="00450EA2" w:rsidRDefault="002A1A76" w:rsidP="00450E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Про надання копії рішення комісії щодо забезпечення житлом ветеранів війни</w:t>
            </w:r>
          </w:p>
        </w:tc>
        <w:tc>
          <w:tcPr>
            <w:tcW w:w="1701" w:type="dxa"/>
            <w:vAlign w:val="center"/>
          </w:tcPr>
          <w:p w:rsidR="002A1A76" w:rsidRPr="00450EA2" w:rsidRDefault="002A1A76" w:rsidP="00450E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50EA2">
              <w:rPr>
                <w:rFonts w:ascii="Times New Roman" w:hAnsi="Times New Roman"/>
                <w:sz w:val="24"/>
                <w:szCs w:val="24"/>
              </w:rPr>
              <w:t>надано інформацію запитувачу</w:t>
            </w:r>
          </w:p>
        </w:tc>
        <w:tc>
          <w:tcPr>
            <w:tcW w:w="1950" w:type="dxa"/>
            <w:vAlign w:val="center"/>
          </w:tcPr>
          <w:p w:rsidR="002A1A76" w:rsidRPr="00450EA2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</w:t>
            </w:r>
            <w:r w:rsidRPr="00450EA2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</w:tr>
      <w:tr w:rsidR="002A1A76" w:rsidRPr="00450EA2" w:rsidTr="00450EA2">
        <w:tc>
          <w:tcPr>
            <w:tcW w:w="1809" w:type="dxa"/>
            <w:vAlign w:val="center"/>
          </w:tcPr>
          <w:p w:rsidR="002A1A76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07.09.2026</w:t>
            </w:r>
          </w:p>
        </w:tc>
        <w:tc>
          <w:tcPr>
            <w:tcW w:w="4395" w:type="dxa"/>
          </w:tcPr>
          <w:p w:rsidR="002A1A76" w:rsidRDefault="002A1A76" w:rsidP="00450E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 надання копії документа, на підставі якого було призначено та/або переховано грошову компенсацію</w:t>
            </w:r>
          </w:p>
        </w:tc>
        <w:tc>
          <w:tcPr>
            <w:tcW w:w="1701" w:type="dxa"/>
            <w:vAlign w:val="center"/>
          </w:tcPr>
          <w:p w:rsidR="002A1A76" w:rsidRPr="00450EA2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EA2">
              <w:rPr>
                <w:rFonts w:ascii="Times New Roman" w:hAnsi="Times New Roman"/>
                <w:sz w:val="24"/>
                <w:szCs w:val="24"/>
              </w:rPr>
              <w:t>надано інформацію запитувачу</w:t>
            </w:r>
          </w:p>
        </w:tc>
        <w:tc>
          <w:tcPr>
            <w:tcW w:w="1950" w:type="dxa"/>
            <w:vAlign w:val="center"/>
          </w:tcPr>
          <w:p w:rsidR="002A1A76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</w:tr>
      <w:tr w:rsidR="002A1A76" w:rsidRPr="00450EA2" w:rsidTr="00450EA2">
        <w:tc>
          <w:tcPr>
            <w:tcW w:w="1809" w:type="dxa"/>
            <w:vAlign w:val="center"/>
          </w:tcPr>
          <w:p w:rsidR="002A1A76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07.09.2026</w:t>
            </w:r>
          </w:p>
        </w:tc>
        <w:tc>
          <w:tcPr>
            <w:tcW w:w="4395" w:type="dxa"/>
          </w:tcPr>
          <w:p w:rsidR="002A1A76" w:rsidRDefault="002A1A76" w:rsidP="00450E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Щодо надання копії запиту до юридичного управління апарату Хмельницької обласної військової адміністрації</w:t>
            </w:r>
          </w:p>
        </w:tc>
        <w:tc>
          <w:tcPr>
            <w:tcW w:w="1701" w:type="dxa"/>
            <w:vAlign w:val="center"/>
          </w:tcPr>
          <w:p w:rsidR="002A1A76" w:rsidRPr="00450EA2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EA2">
              <w:rPr>
                <w:rFonts w:ascii="Times New Roman" w:hAnsi="Times New Roman"/>
                <w:sz w:val="24"/>
                <w:szCs w:val="24"/>
              </w:rPr>
              <w:t>надано інформацію запитувачу</w:t>
            </w:r>
          </w:p>
        </w:tc>
        <w:tc>
          <w:tcPr>
            <w:tcW w:w="1950" w:type="dxa"/>
            <w:vAlign w:val="center"/>
          </w:tcPr>
          <w:p w:rsidR="002A1A76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</w:tr>
      <w:tr w:rsidR="002A1A76" w:rsidRPr="00450EA2" w:rsidTr="00450EA2">
        <w:tc>
          <w:tcPr>
            <w:tcW w:w="1809" w:type="dxa"/>
            <w:vAlign w:val="center"/>
          </w:tcPr>
          <w:p w:rsidR="002A1A76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10.09.2026</w:t>
            </w:r>
          </w:p>
        </w:tc>
        <w:tc>
          <w:tcPr>
            <w:tcW w:w="4395" w:type="dxa"/>
          </w:tcPr>
          <w:p w:rsidR="002A1A76" w:rsidRDefault="002A1A76" w:rsidP="00450E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Щодо місць розміщення несанкціонованих відходів.</w:t>
            </w:r>
          </w:p>
        </w:tc>
        <w:tc>
          <w:tcPr>
            <w:tcW w:w="1701" w:type="dxa"/>
            <w:vAlign w:val="center"/>
          </w:tcPr>
          <w:p w:rsidR="002A1A76" w:rsidRPr="00450EA2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EA2">
              <w:rPr>
                <w:rFonts w:ascii="Times New Roman" w:hAnsi="Times New Roman"/>
                <w:sz w:val="24"/>
                <w:szCs w:val="24"/>
              </w:rPr>
              <w:t>надано інформацію запитувачу</w:t>
            </w:r>
          </w:p>
        </w:tc>
        <w:tc>
          <w:tcPr>
            <w:tcW w:w="1950" w:type="dxa"/>
            <w:vAlign w:val="center"/>
          </w:tcPr>
          <w:p w:rsidR="002A1A76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16.09.2026</w:t>
            </w:r>
          </w:p>
        </w:tc>
      </w:tr>
      <w:tr w:rsidR="002A1A76" w:rsidRPr="00450EA2" w:rsidTr="00450EA2">
        <w:tc>
          <w:tcPr>
            <w:tcW w:w="1809" w:type="dxa"/>
            <w:vAlign w:val="center"/>
          </w:tcPr>
          <w:p w:rsidR="002A1A76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  <w:tc>
          <w:tcPr>
            <w:tcW w:w="4395" w:type="dxa"/>
          </w:tcPr>
          <w:p w:rsidR="002A1A76" w:rsidRDefault="002A1A76" w:rsidP="00450E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Щодо надання копій документів, на підставі яких у 2025 році прийнято рішення про визначення та призначення компенсації</w:t>
            </w:r>
          </w:p>
        </w:tc>
        <w:tc>
          <w:tcPr>
            <w:tcW w:w="1701" w:type="dxa"/>
            <w:vAlign w:val="center"/>
          </w:tcPr>
          <w:p w:rsidR="002A1A76" w:rsidRPr="00450EA2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EA2">
              <w:rPr>
                <w:rFonts w:ascii="Times New Roman" w:hAnsi="Times New Roman"/>
                <w:sz w:val="24"/>
                <w:szCs w:val="24"/>
              </w:rPr>
              <w:t>надано інформацію запитувачу</w:t>
            </w:r>
          </w:p>
        </w:tc>
        <w:tc>
          <w:tcPr>
            <w:tcW w:w="1950" w:type="dxa"/>
            <w:vAlign w:val="center"/>
          </w:tcPr>
          <w:p w:rsidR="002A1A76" w:rsidRDefault="002A1A76" w:rsidP="00450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</w:tr>
    </w:tbl>
    <w:p w:rsidR="002A1A76" w:rsidRPr="00692DC1" w:rsidRDefault="002A1A76">
      <w:pPr>
        <w:rPr>
          <w:rFonts w:ascii="Times New Roman" w:hAnsi="Times New Roman"/>
        </w:rPr>
      </w:pPr>
    </w:p>
    <w:p w:rsidR="002A1A76" w:rsidRPr="00692DC1" w:rsidRDefault="002A1A76">
      <w:pPr>
        <w:rPr>
          <w:rFonts w:ascii="Times New Roman" w:hAnsi="Times New Roman"/>
        </w:rPr>
      </w:pPr>
    </w:p>
    <w:sectPr w:rsidR="002A1A76" w:rsidRPr="00692DC1" w:rsidSect="000808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2C4B"/>
    <w:rsid w:val="00037F04"/>
    <w:rsid w:val="000745BB"/>
    <w:rsid w:val="00080893"/>
    <w:rsid w:val="00142A6C"/>
    <w:rsid w:val="00175138"/>
    <w:rsid w:val="001825E5"/>
    <w:rsid w:val="001D48EC"/>
    <w:rsid w:val="00217921"/>
    <w:rsid w:val="002353EA"/>
    <w:rsid w:val="00260F7C"/>
    <w:rsid w:val="00262D76"/>
    <w:rsid w:val="0027751E"/>
    <w:rsid w:val="002A1A76"/>
    <w:rsid w:val="002E7606"/>
    <w:rsid w:val="00314847"/>
    <w:rsid w:val="003B59A2"/>
    <w:rsid w:val="00450EA2"/>
    <w:rsid w:val="004A219C"/>
    <w:rsid w:val="004D6672"/>
    <w:rsid w:val="00525B90"/>
    <w:rsid w:val="005521EE"/>
    <w:rsid w:val="006643AB"/>
    <w:rsid w:val="00692DC1"/>
    <w:rsid w:val="006D657D"/>
    <w:rsid w:val="00720F7A"/>
    <w:rsid w:val="00776912"/>
    <w:rsid w:val="00784231"/>
    <w:rsid w:val="007A3FFD"/>
    <w:rsid w:val="007B4C44"/>
    <w:rsid w:val="00872EE2"/>
    <w:rsid w:val="008A1F67"/>
    <w:rsid w:val="008B3965"/>
    <w:rsid w:val="009702C4"/>
    <w:rsid w:val="009D2C3B"/>
    <w:rsid w:val="00A84053"/>
    <w:rsid w:val="00A97461"/>
    <w:rsid w:val="00AA396D"/>
    <w:rsid w:val="00B26846"/>
    <w:rsid w:val="00B52EF1"/>
    <w:rsid w:val="00BD1A1F"/>
    <w:rsid w:val="00BD5D97"/>
    <w:rsid w:val="00C73413"/>
    <w:rsid w:val="00D74E85"/>
    <w:rsid w:val="00DD188A"/>
    <w:rsid w:val="00E032AC"/>
    <w:rsid w:val="00E1158E"/>
    <w:rsid w:val="00E94D20"/>
    <w:rsid w:val="00F349B4"/>
    <w:rsid w:val="00F61F71"/>
    <w:rsid w:val="00F9447D"/>
    <w:rsid w:val="00FA71CC"/>
    <w:rsid w:val="00FC2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D97"/>
    <w:pPr>
      <w:spacing w:after="200" w:line="276" w:lineRule="auto"/>
    </w:pPr>
    <w:rPr>
      <w:lang w:val="uk-UA"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745B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</TotalTime>
  <Pages>1</Pages>
  <Words>181</Words>
  <Characters>1035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RDA</dc:creator>
  <cp:keywords/>
  <dc:description/>
  <cp:lastModifiedBy>RS</cp:lastModifiedBy>
  <cp:revision>6</cp:revision>
  <dcterms:created xsi:type="dcterms:W3CDTF">2026-06-26T11:25:00Z</dcterms:created>
  <dcterms:modified xsi:type="dcterms:W3CDTF">2026-10-08T06:04:00Z</dcterms:modified>
</cp:coreProperties>
</file>